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18" w:rsidRDefault="00EE347A" w:rsidP="00D21653">
      <w:pPr>
        <w:jc w:val="center"/>
        <w:rPr>
          <w:b/>
          <w:color w:val="17365D" w:themeColor="text2" w:themeShade="BF"/>
          <w:sz w:val="56"/>
          <w:szCs w:val="56"/>
        </w:rPr>
      </w:pPr>
      <w:r>
        <w:rPr>
          <w:b/>
          <w:noProof/>
          <w:color w:val="1F497D" w:themeColor="text2"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4EB8A" wp14:editId="6F9CF821">
                <wp:simplePos x="0" y="0"/>
                <wp:positionH relativeFrom="column">
                  <wp:posOffset>-910428</wp:posOffset>
                </wp:positionH>
                <wp:positionV relativeFrom="paragraph">
                  <wp:posOffset>-495758</wp:posOffset>
                </wp:positionV>
                <wp:extent cx="7562850" cy="4412512"/>
                <wp:effectExtent l="0" t="0" r="0" b="2667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412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47A" w:rsidRDefault="00EE347A" w:rsidP="00EE347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E347A" w:rsidRDefault="00EE347A" w:rsidP="00EE347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E347A">
                              <w:rPr>
                                <w:b/>
                                <w:sz w:val="32"/>
                                <w:szCs w:val="32"/>
                              </w:rPr>
                              <w:t>Szukasz pracy?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 xml:space="preserve">A może chcesz zmienić dotychczasową pracę? </w:t>
                            </w:r>
                          </w:p>
                          <w:p w:rsidR="00EE347A" w:rsidRPr="00EE347A" w:rsidRDefault="00EE347A" w:rsidP="00BF2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Spotkaj się osobiście z pracodawcami! Przyjdź na</w:t>
                            </w:r>
                          </w:p>
                          <w:p w:rsidR="005B4B68" w:rsidRPr="00EE347A" w:rsidRDefault="005B4B68" w:rsidP="00BF2F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EE347A">
                              <w:rPr>
                                <w:b/>
                                <w:color w:val="FF0000"/>
                                <w:sz w:val="100"/>
                                <w:szCs w:val="100"/>
                              </w:rPr>
                              <w:t>TARGI PRACY</w:t>
                            </w:r>
                          </w:p>
                          <w:p w:rsidR="005B4B68" w:rsidRPr="00EE347A" w:rsidRDefault="00100017" w:rsidP="00EE34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  <w:t>22</w:t>
                            </w:r>
                            <w:r w:rsidR="00FB5D29" w:rsidRPr="00EE347A"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  <w:t>listopad</w:t>
                            </w:r>
                            <w:r w:rsidR="00FB5D29" w:rsidRPr="00EE347A"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  <w:t xml:space="preserve"> 2016</w:t>
                            </w:r>
                            <w:r w:rsidR="005B4B68" w:rsidRPr="00EE347A">
                              <w:rPr>
                                <w:b/>
                                <w:color w:val="0070C0"/>
                                <w:sz w:val="92"/>
                                <w:szCs w:val="92"/>
                              </w:rPr>
                              <w:t xml:space="preserve"> roku</w:t>
                            </w:r>
                          </w:p>
                          <w:p w:rsidR="005B4B68" w:rsidRPr="0074727E" w:rsidRDefault="005B4B68" w:rsidP="00B17CA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74727E">
                              <w:rPr>
                                <w:b/>
                                <w:color w:val="002060"/>
                                <w:sz w:val="52"/>
                                <w:szCs w:val="52"/>
                              </w:rPr>
                              <w:t>11:00 – 14:00</w:t>
                            </w:r>
                          </w:p>
                          <w:p w:rsidR="005B4B68" w:rsidRPr="00EE347A" w:rsidRDefault="005B4B68" w:rsidP="00B17CA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E347A">
                              <w:rPr>
                                <w:b/>
                                <w:sz w:val="48"/>
                                <w:szCs w:val="48"/>
                              </w:rPr>
                              <w:t>sala konferencyjna</w:t>
                            </w:r>
                            <w:r w:rsidR="00EE347A" w:rsidRPr="00EE347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347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Starostwa Powiatowego </w:t>
                            </w:r>
                            <w:r w:rsidR="00B603B7" w:rsidRPr="00EE347A">
                              <w:rPr>
                                <w:b/>
                                <w:sz w:val="48"/>
                                <w:szCs w:val="48"/>
                              </w:rPr>
                              <w:t>w Poznaniu</w:t>
                            </w:r>
                          </w:p>
                          <w:p w:rsidR="005B4B68" w:rsidRDefault="005B4B68" w:rsidP="00B17CA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4727E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>ul. Słowackiego 8</w:t>
                            </w:r>
                            <w:r w:rsidRPr="00DE2070">
                              <w:rPr>
                                <w:b/>
                                <w:sz w:val="52"/>
                                <w:szCs w:val="52"/>
                              </w:rPr>
                              <w:t>,</w:t>
                            </w:r>
                            <w:r w:rsidR="00EE347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603B7">
                              <w:rPr>
                                <w:b/>
                                <w:sz w:val="52"/>
                                <w:szCs w:val="52"/>
                              </w:rPr>
                              <w:t>IV piętro</w:t>
                            </w:r>
                          </w:p>
                          <w:p w:rsidR="00EE347A" w:rsidRPr="00DE2070" w:rsidRDefault="00EE347A" w:rsidP="00B17CAC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1" o:spid="_x0000_s1026" style="position:absolute;left:0;text-align:left;margin-left:-71.7pt;margin-top:-39.05pt;width:595.5pt;height:34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" filled="f" stroked="f">
                <v:shadow on="t" color="black" opacity="24903f" origin=",.5" offset="0,.55556mm"/>
                <v:textbox>
                  <w:txbxContent>
                    <w:p w:rsidR="00EE347A" w:rsidRDefault="00EE347A" w:rsidP="00EE347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E347A" w:rsidRDefault="00EE347A" w:rsidP="00EE347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E347A">
                        <w:rPr>
                          <w:b/>
                          <w:sz w:val="32"/>
                          <w:szCs w:val="32"/>
                        </w:rPr>
                        <w:t>Szukasz pracy?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  <w:t xml:space="preserve">A może chcesz zmienić dotychczasową pracę? </w:t>
                      </w:r>
                    </w:p>
                    <w:p w:rsidR="00EE347A" w:rsidRPr="00EE347A" w:rsidRDefault="00EE347A" w:rsidP="00BF2FD0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Spotkaj się osobiście z pracodawcami! Przyjdź na</w:t>
                      </w:r>
                    </w:p>
                    <w:p w:rsidR="005B4B68" w:rsidRPr="00EE347A" w:rsidRDefault="005B4B68" w:rsidP="00BF2FD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100"/>
                          <w:szCs w:val="100"/>
                        </w:rPr>
                      </w:pPr>
                      <w:r w:rsidRPr="00EE347A">
                        <w:rPr>
                          <w:b/>
                          <w:color w:val="FF0000"/>
                          <w:sz w:val="100"/>
                          <w:szCs w:val="100"/>
                        </w:rPr>
                        <w:t>TARGI PRACY</w:t>
                      </w:r>
                    </w:p>
                    <w:p w:rsidR="005B4B68" w:rsidRPr="00EE347A" w:rsidRDefault="00100017" w:rsidP="00EE347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color w:val="0070C0"/>
                          <w:sz w:val="92"/>
                          <w:szCs w:val="92"/>
                        </w:rPr>
                        <w:t>22</w:t>
                      </w:r>
                      <w:r w:rsidR="00FB5D29" w:rsidRPr="00EE347A">
                        <w:rPr>
                          <w:b/>
                          <w:color w:val="0070C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92"/>
                          <w:szCs w:val="92"/>
                        </w:rPr>
                        <w:t>listopad</w:t>
                      </w:r>
                      <w:r w:rsidR="00FB5D29" w:rsidRPr="00EE347A">
                        <w:rPr>
                          <w:b/>
                          <w:color w:val="0070C0"/>
                          <w:sz w:val="92"/>
                          <w:szCs w:val="92"/>
                        </w:rPr>
                        <w:t xml:space="preserve"> 2016</w:t>
                      </w:r>
                      <w:r w:rsidR="005B4B68" w:rsidRPr="00EE347A">
                        <w:rPr>
                          <w:b/>
                          <w:color w:val="0070C0"/>
                          <w:sz w:val="92"/>
                          <w:szCs w:val="92"/>
                        </w:rPr>
                        <w:t xml:space="preserve"> roku</w:t>
                      </w:r>
                    </w:p>
                    <w:p w:rsidR="005B4B68" w:rsidRPr="0074727E" w:rsidRDefault="005B4B68" w:rsidP="00B17CAC">
                      <w:pPr>
                        <w:spacing w:after="120" w:line="240" w:lineRule="auto"/>
                        <w:jc w:val="center"/>
                        <w:rPr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74727E">
                        <w:rPr>
                          <w:b/>
                          <w:color w:val="002060"/>
                          <w:sz w:val="52"/>
                          <w:szCs w:val="52"/>
                        </w:rPr>
                        <w:t>11:00 – 14:00</w:t>
                      </w:r>
                    </w:p>
                    <w:p w:rsidR="005B4B68" w:rsidRPr="00EE347A" w:rsidRDefault="005B4B68" w:rsidP="00B17CAC">
                      <w:pPr>
                        <w:spacing w:after="12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EE347A">
                        <w:rPr>
                          <w:b/>
                          <w:sz w:val="48"/>
                          <w:szCs w:val="48"/>
                        </w:rPr>
                        <w:t>sala konferencyjna</w:t>
                      </w:r>
                      <w:r w:rsidR="00EE347A" w:rsidRPr="00EE347A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EE347A">
                        <w:rPr>
                          <w:b/>
                          <w:sz w:val="48"/>
                          <w:szCs w:val="48"/>
                        </w:rPr>
                        <w:t xml:space="preserve">Starostwa Powiatowego </w:t>
                      </w:r>
                      <w:r w:rsidR="00B603B7" w:rsidRPr="00EE347A">
                        <w:rPr>
                          <w:b/>
                          <w:sz w:val="48"/>
                          <w:szCs w:val="48"/>
                        </w:rPr>
                        <w:t>w Poznaniu</w:t>
                      </w:r>
                    </w:p>
                    <w:p w:rsidR="005B4B68" w:rsidRDefault="005B4B68" w:rsidP="00B17CAC">
                      <w:pPr>
                        <w:spacing w:after="12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74727E">
                        <w:rPr>
                          <w:b/>
                          <w:color w:val="0070C0"/>
                          <w:sz w:val="52"/>
                          <w:szCs w:val="52"/>
                        </w:rPr>
                        <w:t>ul. Słowackiego 8</w:t>
                      </w:r>
                      <w:r w:rsidRPr="00DE2070">
                        <w:rPr>
                          <w:b/>
                          <w:sz w:val="52"/>
                          <w:szCs w:val="52"/>
                        </w:rPr>
                        <w:t>,</w:t>
                      </w:r>
                      <w:r w:rsidR="00EE347A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B603B7">
                        <w:rPr>
                          <w:b/>
                          <w:sz w:val="52"/>
                          <w:szCs w:val="52"/>
                        </w:rPr>
                        <w:t>IV piętro</w:t>
                      </w:r>
                    </w:p>
                    <w:p w:rsidR="00EE347A" w:rsidRPr="00DE2070" w:rsidRDefault="00EE347A" w:rsidP="00B17CAC">
                      <w:pPr>
                        <w:spacing w:after="12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1F497D" w:themeColor="text2"/>
          <w:sz w:val="56"/>
          <w:szCs w:val="56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49A7B5" wp14:editId="4EB392D6">
                <wp:simplePos x="0" y="0"/>
                <wp:positionH relativeFrom="column">
                  <wp:posOffset>4869180</wp:posOffset>
                </wp:positionH>
                <wp:positionV relativeFrom="paragraph">
                  <wp:posOffset>-915035</wp:posOffset>
                </wp:positionV>
                <wp:extent cx="1805305" cy="1534795"/>
                <wp:effectExtent l="38100" t="0" r="23495" b="0"/>
                <wp:wrapNone/>
                <wp:docPr id="13" name="Wybuch 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5205">
                          <a:off x="0" y="0"/>
                          <a:ext cx="1805305" cy="153479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1CB" w:rsidRPr="00DE2070" w:rsidRDefault="00E331CB" w:rsidP="00E331CB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DE2070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WSTĘP</w:t>
                            </w:r>
                          </w:p>
                          <w:p w:rsidR="00E331CB" w:rsidRPr="00DE2070" w:rsidRDefault="00E331CB" w:rsidP="00E331CB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DE2070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WOLNY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Wybuch  2 13" o:spid="_x0000_s1027" type="#_x0000_t72" style="position:absolute;left:0;text-align:left;margin-left:383.4pt;margin-top:-72.05pt;width:142.15pt;height:120.85pt;rotation:175331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" fillcolor="yellow" stroked="f" strokeweight="2pt">
                <v:textbox>
                  <w:txbxContent>
                    <w:p w:rsidR="00E331CB" w:rsidRPr="00DE2070" w:rsidRDefault="00E331CB" w:rsidP="00E331CB">
                      <w:pPr>
                        <w:spacing w:after="120" w:line="240" w:lineRule="auto"/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DE2070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WSTĘP</w:t>
                      </w:r>
                    </w:p>
                    <w:p w:rsidR="00E331CB" w:rsidRPr="00DE2070" w:rsidRDefault="00E331CB" w:rsidP="00E331CB">
                      <w:pPr>
                        <w:spacing w:after="120" w:line="240" w:lineRule="auto"/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DE2070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WOLNY</w:t>
                      </w:r>
                    </w:p>
                  </w:txbxContent>
                </v:textbox>
              </v:shape>
            </w:pict>
          </mc:Fallback>
        </mc:AlternateContent>
      </w:r>
    </w:p>
    <w:p w:rsidR="005D4418" w:rsidRDefault="005D4418" w:rsidP="00D21653">
      <w:pPr>
        <w:jc w:val="center"/>
        <w:rPr>
          <w:b/>
          <w:color w:val="17365D" w:themeColor="text2" w:themeShade="BF"/>
          <w:sz w:val="56"/>
          <w:szCs w:val="56"/>
        </w:rPr>
      </w:pPr>
    </w:p>
    <w:p w:rsidR="005D4418" w:rsidRDefault="005D4418" w:rsidP="00D21653">
      <w:pPr>
        <w:jc w:val="center"/>
        <w:rPr>
          <w:b/>
          <w:color w:val="17365D" w:themeColor="text2" w:themeShade="BF"/>
          <w:sz w:val="56"/>
          <w:szCs w:val="56"/>
        </w:rPr>
      </w:pPr>
    </w:p>
    <w:p w:rsidR="005D4418" w:rsidRDefault="005D4418" w:rsidP="00D21653">
      <w:pPr>
        <w:jc w:val="center"/>
        <w:rPr>
          <w:b/>
          <w:color w:val="17365D" w:themeColor="text2" w:themeShade="BF"/>
          <w:sz w:val="56"/>
          <w:szCs w:val="56"/>
        </w:rPr>
      </w:pPr>
    </w:p>
    <w:p w:rsidR="005D4418" w:rsidRDefault="005D4418" w:rsidP="00D21653">
      <w:pPr>
        <w:jc w:val="center"/>
        <w:rPr>
          <w:b/>
          <w:color w:val="17365D" w:themeColor="text2" w:themeShade="BF"/>
          <w:sz w:val="56"/>
          <w:szCs w:val="56"/>
        </w:rPr>
      </w:pPr>
    </w:p>
    <w:p w:rsidR="005D4418" w:rsidRDefault="005D4418" w:rsidP="00D21653">
      <w:pPr>
        <w:jc w:val="center"/>
        <w:rPr>
          <w:b/>
          <w:color w:val="17365D" w:themeColor="text2" w:themeShade="BF"/>
          <w:sz w:val="56"/>
          <w:szCs w:val="56"/>
        </w:rPr>
      </w:pPr>
    </w:p>
    <w:p w:rsidR="00FB48B0" w:rsidRDefault="00FB48B0" w:rsidP="00D21653">
      <w:pPr>
        <w:jc w:val="center"/>
        <w:rPr>
          <w:b/>
          <w:color w:val="17365D" w:themeColor="text2" w:themeShade="BF"/>
          <w:sz w:val="20"/>
          <w:szCs w:val="20"/>
        </w:rPr>
      </w:pPr>
    </w:p>
    <w:p w:rsidR="00D21653" w:rsidRPr="00C60536" w:rsidRDefault="005D4418" w:rsidP="00FB48B0">
      <w:pPr>
        <w:spacing w:after="120" w:line="240" w:lineRule="auto"/>
        <w:ind w:left="567" w:hanging="567"/>
        <w:rPr>
          <w:b/>
          <w:sz w:val="28"/>
          <w:szCs w:val="28"/>
        </w:rPr>
      </w:pPr>
      <w:r w:rsidRPr="00C60536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66A1F" wp14:editId="4191E2FB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4300" cy="146304"/>
                <wp:effectExtent l="19050" t="38100" r="38100" b="63500"/>
                <wp:wrapNone/>
                <wp:docPr id="5" name="Gwiazda 5-ramienn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630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5" o:spid="_x0000_s1026" style="position:absolute;margin-left:-.35pt;margin-top:4.4pt;width:9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" path="m,55883r43659,l57150,,70641,55883r43659,l78979,90420r13492,55884l57150,111766,21829,146304,35321,90420,,55883xe" fillcolor="black [3200]" strokecolor="black [1600]" strokeweight="2pt">
                <v:path arrowok="t" o:connecttype="custom" o:connectlocs="0,55883;43659,55883;57150,0;70641,55883;114300,55883;78979,90420;92471,146304;57150,111766;21829,146304;35321,90420;0,55883" o:connectangles="0,0,0,0,0,0,0,0,0,0,0"/>
              </v:shape>
            </w:pict>
          </mc:Fallback>
        </mc:AlternateContent>
      </w:r>
      <w:r w:rsidR="0029791A" w:rsidRPr="00C60536">
        <w:rPr>
          <w:b/>
          <w:sz w:val="28"/>
          <w:szCs w:val="28"/>
        </w:rPr>
        <w:t xml:space="preserve">    </w:t>
      </w:r>
      <w:r w:rsidR="005B4B68" w:rsidRPr="00C60536">
        <w:rPr>
          <w:b/>
          <w:sz w:val="28"/>
          <w:szCs w:val="28"/>
        </w:rPr>
        <w:t xml:space="preserve"> </w:t>
      </w:r>
      <w:r w:rsidRPr="00C60536">
        <w:rPr>
          <w:b/>
          <w:sz w:val="28"/>
          <w:szCs w:val="28"/>
        </w:rPr>
        <w:t xml:space="preserve">możliwość </w:t>
      </w:r>
      <w:r w:rsidR="005B4B68" w:rsidRPr="00C60536">
        <w:rPr>
          <w:b/>
          <w:sz w:val="28"/>
          <w:szCs w:val="28"/>
        </w:rPr>
        <w:t>osobistego</w:t>
      </w:r>
      <w:r w:rsidRPr="00C60536">
        <w:rPr>
          <w:b/>
          <w:sz w:val="28"/>
          <w:szCs w:val="28"/>
        </w:rPr>
        <w:t xml:space="preserve"> </w:t>
      </w:r>
      <w:r w:rsidR="005B4B68" w:rsidRPr="00C60536">
        <w:rPr>
          <w:b/>
          <w:sz w:val="28"/>
          <w:szCs w:val="28"/>
        </w:rPr>
        <w:t>kontaktu z wieloma pracodawcami</w:t>
      </w:r>
      <w:r w:rsidR="00FB48B0" w:rsidRPr="00C60536">
        <w:rPr>
          <w:b/>
          <w:sz w:val="28"/>
          <w:szCs w:val="28"/>
        </w:rPr>
        <w:t xml:space="preserve"> </w:t>
      </w:r>
      <w:r w:rsidRPr="00C60536">
        <w:rPr>
          <w:b/>
          <w:sz w:val="28"/>
          <w:szCs w:val="28"/>
        </w:rPr>
        <w:t>w jednym miejscu</w:t>
      </w:r>
    </w:p>
    <w:p w:rsidR="005D4418" w:rsidRPr="00C60536" w:rsidRDefault="00E331CB" w:rsidP="009E013E">
      <w:pPr>
        <w:spacing w:after="120" w:line="240" w:lineRule="auto"/>
        <w:jc w:val="both"/>
        <w:rPr>
          <w:b/>
          <w:sz w:val="28"/>
          <w:szCs w:val="28"/>
        </w:rPr>
      </w:pPr>
      <w:r w:rsidRPr="00C60536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D881C" wp14:editId="461B543E">
                <wp:simplePos x="0" y="0"/>
                <wp:positionH relativeFrom="column">
                  <wp:posOffset>-4445</wp:posOffset>
                </wp:positionH>
                <wp:positionV relativeFrom="paragraph">
                  <wp:posOffset>43815</wp:posOffset>
                </wp:positionV>
                <wp:extent cx="114300" cy="146050"/>
                <wp:effectExtent l="19050" t="38100" r="38100" b="63500"/>
                <wp:wrapNone/>
                <wp:docPr id="7" name="Gwiazda 5-ramienn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6050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7" o:spid="_x0000_s1026" style="position:absolute;margin-left:-.35pt;margin-top:3.45pt;width:9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" path="m,55786r43659,l57150,,70641,55786r43659,l78979,90263r13492,55787l57150,111572,21829,146050,35321,90263,,55786xe" fillcolor="windowText" strokeweight="2pt">
                <v:path arrowok="t" o:connecttype="custom" o:connectlocs="0,55786;43659,55786;57150,0;70641,55786;114300,55786;78979,90263;92471,146050;57150,111572;21829,146050;35321,90263;0,55786" o:connectangles="0,0,0,0,0,0,0,0,0,0,0"/>
              </v:shape>
            </w:pict>
          </mc:Fallback>
        </mc:AlternateContent>
      </w:r>
      <w:r w:rsidR="005B4B68" w:rsidRPr="00C60536">
        <w:rPr>
          <w:b/>
          <w:sz w:val="28"/>
          <w:szCs w:val="28"/>
        </w:rPr>
        <w:t xml:space="preserve">      </w:t>
      </w:r>
      <w:r w:rsidR="005D4418" w:rsidRPr="00C60536">
        <w:rPr>
          <w:b/>
          <w:sz w:val="28"/>
          <w:szCs w:val="28"/>
        </w:rPr>
        <w:t>aktualne oferty pracy</w:t>
      </w:r>
    </w:p>
    <w:p w:rsidR="005D4418" w:rsidRPr="00C60536" w:rsidRDefault="00E331CB" w:rsidP="009E013E">
      <w:pPr>
        <w:spacing w:after="120" w:line="240" w:lineRule="auto"/>
        <w:jc w:val="both"/>
        <w:rPr>
          <w:b/>
          <w:sz w:val="28"/>
          <w:szCs w:val="28"/>
        </w:rPr>
      </w:pPr>
      <w:r w:rsidRPr="00C60536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B9F99" wp14:editId="1EA67897">
                <wp:simplePos x="0" y="0"/>
                <wp:positionH relativeFrom="column">
                  <wp:posOffset>-4445</wp:posOffset>
                </wp:positionH>
                <wp:positionV relativeFrom="paragraph">
                  <wp:posOffset>44450</wp:posOffset>
                </wp:positionV>
                <wp:extent cx="114300" cy="146050"/>
                <wp:effectExtent l="19050" t="38100" r="38100" b="63500"/>
                <wp:wrapNone/>
                <wp:docPr id="8" name="Gwiazda 5-ramien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6050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8" o:spid="_x0000_s1026" style="position:absolute;margin-left:-.35pt;margin-top:3.5pt;width:9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" path="m,55786r43659,l57150,,70641,55786r43659,l78979,90263r13492,55787l57150,111572,21829,146050,35321,90263,,55786xe" fillcolor="windowText" strokeweight="2pt">
                <v:path arrowok="t" o:connecttype="custom" o:connectlocs="0,55786;43659,55786;57150,0;70641,55786;114300,55786;78979,90263;92471,146050;57150,111572;21829,146050;35321,90263;0,55786" o:connectangles="0,0,0,0,0,0,0,0,0,0,0"/>
              </v:shape>
            </w:pict>
          </mc:Fallback>
        </mc:AlternateContent>
      </w:r>
      <w:r w:rsidR="005B4B68" w:rsidRPr="00C60536">
        <w:rPr>
          <w:b/>
          <w:sz w:val="28"/>
          <w:szCs w:val="28"/>
        </w:rPr>
        <w:t xml:space="preserve">      </w:t>
      </w:r>
      <w:r w:rsidR="005D4418" w:rsidRPr="00C60536">
        <w:rPr>
          <w:b/>
          <w:sz w:val="28"/>
          <w:szCs w:val="28"/>
        </w:rPr>
        <w:t>informacje o sytuacji na lokalnym rynku pracy</w:t>
      </w:r>
    </w:p>
    <w:p w:rsidR="009E013E" w:rsidRPr="00C60536" w:rsidRDefault="005D4418" w:rsidP="009E013E">
      <w:pPr>
        <w:spacing w:after="120" w:line="240" w:lineRule="auto"/>
        <w:ind w:left="567" w:hanging="567"/>
        <w:jc w:val="both"/>
        <w:rPr>
          <w:b/>
          <w:sz w:val="28"/>
          <w:szCs w:val="28"/>
        </w:rPr>
      </w:pPr>
      <w:r w:rsidRPr="00C60536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6D01AF" wp14:editId="37E685B2">
                <wp:simplePos x="0" y="0"/>
                <wp:positionH relativeFrom="column">
                  <wp:posOffset>-4445</wp:posOffset>
                </wp:positionH>
                <wp:positionV relativeFrom="paragraph">
                  <wp:posOffset>48260</wp:posOffset>
                </wp:positionV>
                <wp:extent cx="114300" cy="146050"/>
                <wp:effectExtent l="19050" t="38100" r="38100" b="63500"/>
                <wp:wrapNone/>
                <wp:docPr id="9" name="Gwiazda 5-ramienn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6050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9" o:spid="_x0000_s1026" style="position:absolute;margin-left:-.35pt;margin-top:3.8pt;width:9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" path="m,55786r43659,l57150,,70641,55786r43659,l78979,90263r13492,55787l57150,111572,21829,146050,35321,90263,,55786xe" fillcolor="windowText" strokeweight="2pt">
                <v:path arrowok="t" o:connecttype="custom" o:connectlocs="0,55786;43659,55786;57150,0;70641,55786;114300,55786;78979,90263;92471,146050;57150,111572;21829,146050;35321,90263;0,55786" o:connectangles="0,0,0,0,0,0,0,0,0,0,0"/>
              </v:shape>
            </w:pict>
          </mc:Fallback>
        </mc:AlternateContent>
      </w:r>
      <w:r w:rsidR="00FB48B0" w:rsidRPr="00C60536">
        <w:rPr>
          <w:b/>
          <w:sz w:val="28"/>
          <w:szCs w:val="28"/>
        </w:rPr>
        <w:t xml:space="preserve">     </w:t>
      </w:r>
      <w:r w:rsidR="00E331CB" w:rsidRPr="00C60536">
        <w:rPr>
          <w:b/>
          <w:sz w:val="28"/>
          <w:szCs w:val="28"/>
        </w:rPr>
        <w:t xml:space="preserve"> </w:t>
      </w:r>
      <w:r w:rsidR="00BF2FD0" w:rsidRPr="00C60536">
        <w:rPr>
          <w:b/>
          <w:sz w:val="28"/>
          <w:szCs w:val="28"/>
        </w:rPr>
        <w:t xml:space="preserve">możliwość skorzystania z </w:t>
      </w:r>
      <w:r w:rsidRPr="00C60536">
        <w:rPr>
          <w:b/>
          <w:sz w:val="28"/>
          <w:szCs w:val="28"/>
        </w:rPr>
        <w:t>porady doradcy zawodowego</w:t>
      </w:r>
      <w:bookmarkStart w:id="0" w:name="_GoBack"/>
      <w:bookmarkEnd w:id="0"/>
    </w:p>
    <w:p w:rsidR="00FB48B0" w:rsidRDefault="00FB48B0" w:rsidP="00FB48B0">
      <w:pPr>
        <w:spacing w:after="0" w:line="240" w:lineRule="auto"/>
        <w:ind w:hanging="851"/>
        <w:jc w:val="both"/>
        <w:rPr>
          <w:b/>
          <w:sz w:val="36"/>
          <w:szCs w:val="36"/>
        </w:rPr>
      </w:pPr>
    </w:p>
    <w:p w:rsidR="0029791A" w:rsidRPr="0029791A" w:rsidRDefault="00094B9E" w:rsidP="00FB48B0">
      <w:pPr>
        <w:spacing w:after="0" w:line="240" w:lineRule="auto"/>
        <w:ind w:hanging="851"/>
        <w:jc w:val="both"/>
        <w:rPr>
          <w:b/>
          <w:sz w:val="32"/>
          <w:szCs w:val="32"/>
        </w:rPr>
      </w:pPr>
      <w:r w:rsidRPr="002979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0B575C" wp14:editId="4E231221">
                <wp:simplePos x="0" y="0"/>
                <wp:positionH relativeFrom="column">
                  <wp:posOffset>2661920</wp:posOffset>
                </wp:positionH>
                <wp:positionV relativeFrom="paragraph">
                  <wp:posOffset>214630</wp:posOffset>
                </wp:positionV>
                <wp:extent cx="1732915" cy="1105535"/>
                <wp:effectExtent l="0" t="0" r="635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91A" w:rsidRDefault="0029791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F0FA358" wp14:editId="65FA150C">
                                  <wp:extent cx="1464230" cy="1036438"/>
                                  <wp:effectExtent l="0" t="0" r="3175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999" cy="103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left:0;text-align:left;margin-left:209.6pt;margin-top:16.9pt;width:136.45pt;height:8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" stroked="f">
                <v:textbox>
                  <w:txbxContent>
                    <w:p w:rsidR="0029791A" w:rsidRDefault="0029791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F0FA358" wp14:editId="65FA150C">
                            <wp:extent cx="1464230" cy="1036438"/>
                            <wp:effectExtent l="0" t="0" r="3175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999" cy="103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91A" w:rsidRPr="0029791A">
        <w:rPr>
          <w:b/>
          <w:sz w:val="32"/>
          <w:szCs w:val="32"/>
        </w:rPr>
        <w:t>Nasi wystawcy:</w:t>
      </w:r>
    </w:p>
    <w:p w:rsidR="0029791A" w:rsidRPr="00FB48B0" w:rsidRDefault="00094B9E" w:rsidP="00FB48B0">
      <w:pPr>
        <w:spacing w:after="0" w:line="240" w:lineRule="auto"/>
        <w:ind w:hanging="851"/>
        <w:jc w:val="both"/>
        <w:rPr>
          <w:b/>
          <w:sz w:val="36"/>
          <w:szCs w:val="36"/>
        </w:rPr>
      </w:pPr>
      <w:r w:rsidRPr="00094B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FE119" wp14:editId="319B7FE2">
                <wp:simplePos x="0" y="0"/>
                <wp:positionH relativeFrom="column">
                  <wp:posOffset>4235332</wp:posOffset>
                </wp:positionH>
                <wp:positionV relativeFrom="paragraph">
                  <wp:posOffset>205740</wp:posOffset>
                </wp:positionV>
                <wp:extent cx="1892595" cy="1403985"/>
                <wp:effectExtent l="0" t="0" r="0" b="8255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5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9E" w:rsidRDefault="00094B9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509823" cy="445526"/>
                                  <wp:effectExtent l="0" t="0" r="0" b="0"/>
                                  <wp:docPr id="20" name="Obraz 20" descr="\\pup001\profiles\a.kownacka\Pulpit\logo targi\logo bigst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pup001\profiles\a.kownacka\Pulpit\logo targi\logo bigst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282" cy="450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3.5pt;margin-top:16.2pt;width:14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" stroked="f">
                <v:textbox style="mso-fit-shape-to-text:t">
                  <w:txbxContent>
                    <w:p w:rsidR="00094B9E" w:rsidRDefault="00094B9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509823" cy="445526"/>
                            <wp:effectExtent l="0" t="0" r="0" b="0"/>
                            <wp:docPr id="20" name="Obraz 20" descr="\\pup001\profiles\a.kownacka\Pulpit\logo targi\logo bigst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pup001\profiles\a.kownacka\Pulpit\logo targi\logo bigst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282" cy="450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91A" w:rsidRPr="002979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5742B" wp14:editId="2F268CAF">
                <wp:simplePos x="0" y="0"/>
                <wp:positionH relativeFrom="column">
                  <wp:posOffset>1290512</wp:posOffset>
                </wp:positionH>
                <wp:positionV relativeFrom="paragraph">
                  <wp:posOffset>131814</wp:posOffset>
                </wp:positionV>
                <wp:extent cx="1414130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91A" w:rsidRDefault="0029791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4C6100" wp14:editId="1831E517">
                                  <wp:extent cx="1095153" cy="661707"/>
                                  <wp:effectExtent l="0" t="0" r="0" b="5080"/>
                                  <wp:docPr id="4" name="Obraz 4" descr="\\pup001\profiles\a.kownacka\Pulpit\logo targi\audy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pup001\profiles\a.kownacka\Pulpit\logo targi\audy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571" cy="66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6pt;margin-top:10.4pt;width:111.3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" stroked="f">
                <v:textbox style="mso-fit-shape-to-text:t">
                  <w:txbxContent>
                    <w:p w:rsidR="0029791A" w:rsidRDefault="0029791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4C6100" wp14:editId="1831E517">
                            <wp:extent cx="1095153" cy="661707"/>
                            <wp:effectExtent l="0" t="0" r="0" b="5080"/>
                            <wp:docPr id="4" name="Obraz 4" descr="\\pup001\profiles\a.kownacka\Pulpit\logo targi\audy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pup001\profiles\a.kownacka\Pulpit\logo targi\audy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571" cy="66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4B68" w:rsidRPr="00B17CAC" w:rsidRDefault="00C60536" w:rsidP="0029791A">
      <w:pPr>
        <w:spacing w:after="0" w:line="240" w:lineRule="auto"/>
        <w:ind w:left="567" w:hanging="567"/>
        <w:rPr>
          <w:b/>
          <w:sz w:val="28"/>
          <w:szCs w:val="28"/>
        </w:rPr>
      </w:pPr>
      <w:r w:rsidRPr="00094B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F119D3" wp14:editId="65788C38">
                <wp:simplePos x="0" y="0"/>
                <wp:positionH relativeFrom="column">
                  <wp:posOffset>-891348</wp:posOffset>
                </wp:positionH>
                <wp:positionV relativeFrom="paragraph">
                  <wp:posOffset>1925955</wp:posOffset>
                </wp:positionV>
                <wp:extent cx="2764465" cy="1403985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9E" w:rsidRDefault="00094B9E">
                            <w:r>
                              <w:rPr>
                                <w:noProof/>
                                <w:color w:val="1F497D"/>
                                <w:lang w:eastAsia="pl-PL"/>
                              </w:rPr>
                              <w:drawing>
                                <wp:inline distT="0" distB="0" distL="0" distR="0" wp14:anchorId="3206F553" wp14:editId="4FFE47EB">
                                  <wp:extent cx="2445488" cy="532914"/>
                                  <wp:effectExtent l="0" t="0" r="0" b="635"/>
                                  <wp:docPr id="25" name="Obraz 25" descr="cid:image001.png@01D11898.F649C3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id:image001.png@01D11898.F649C3A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412" cy="53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2pt;margin-top:151.65pt;width:217.6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" stroked="f">
                <v:textbox style="mso-fit-shape-to-text:t">
                  <w:txbxContent>
                    <w:p w:rsidR="00094B9E" w:rsidRDefault="00094B9E">
                      <w:r>
                        <w:rPr>
                          <w:noProof/>
                          <w:color w:val="1F497D"/>
                          <w:lang w:eastAsia="pl-PL"/>
                        </w:rPr>
                        <w:drawing>
                          <wp:inline distT="0" distB="0" distL="0" distR="0" wp14:anchorId="3206F553" wp14:editId="4FFE47EB">
                            <wp:extent cx="2445488" cy="532914"/>
                            <wp:effectExtent l="0" t="0" r="0" b="635"/>
                            <wp:docPr id="25" name="Obraz 25" descr="cid:image001.png@01D11898.F649C3A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id:image001.png@01D11898.F649C3A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412" cy="53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1A6" w:rsidRPr="0029791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15FECA" wp14:editId="40DC4A3F">
                <wp:simplePos x="0" y="0"/>
                <wp:positionH relativeFrom="column">
                  <wp:posOffset>-815325</wp:posOffset>
                </wp:positionH>
                <wp:positionV relativeFrom="paragraph">
                  <wp:posOffset>671402</wp:posOffset>
                </wp:positionV>
                <wp:extent cx="2243455" cy="1137285"/>
                <wp:effectExtent l="0" t="0" r="4445" b="5715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91A" w:rsidRDefault="00094B9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PGF Cefarm-Poznań Sp. z o.o.</w:t>
                            </w:r>
                          </w:p>
                          <w:p w:rsidR="00094B9E" w:rsidRDefault="00094B9E" w:rsidP="00094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9C6A6C" wp14:editId="36AB6FF3">
                                  <wp:extent cx="584791" cy="774193"/>
                                  <wp:effectExtent l="0" t="0" r="6350" b="6985"/>
                                  <wp:docPr id="15" name="Obraz 15" descr="cid:_4_08C1BDDC08C1BB70002615B8C12580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id:_4_08C1BDDC08C1BB70002615B8C125806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95" cy="774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4.2pt;margin-top:52.85pt;width:176.65pt;height:8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" stroked="f">
                <v:textbox>
                  <w:txbxContent>
                    <w:p w:rsidR="0029791A" w:rsidRDefault="00094B9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PGF Cefarm-Poznań Sp. z o.o.</w:t>
                      </w:r>
                    </w:p>
                    <w:p w:rsidR="00094B9E" w:rsidRDefault="00094B9E" w:rsidP="00094B9E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9C6A6C" wp14:editId="36AB6FF3">
                            <wp:extent cx="584791" cy="774193"/>
                            <wp:effectExtent l="0" t="0" r="6350" b="6985"/>
                            <wp:docPr id="15" name="Obraz 15" descr="cid:_4_08C1BDDC08C1BB70002615B8C125806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id:_4_08C1BDDC08C1BB70002615B8C125806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95" cy="774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1A6" w:rsidRPr="002771A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193BEF" wp14:editId="091D32FE">
                <wp:simplePos x="0" y="0"/>
                <wp:positionH relativeFrom="column">
                  <wp:posOffset>-612716</wp:posOffset>
                </wp:positionH>
                <wp:positionV relativeFrom="paragraph">
                  <wp:posOffset>2702575</wp:posOffset>
                </wp:positionV>
                <wp:extent cx="2374265" cy="530875"/>
                <wp:effectExtent l="0" t="0" r="0" b="2540"/>
                <wp:wrapNone/>
                <wp:docPr id="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A6" w:rsidRDefault="002771A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ED6192" wp14:editId="1BC4F2A3">
                                  <wp:extent cx="1560685" cy="308344"/>
                                  <wp:effectExtent l="0" t="0" r="1905" b="0"/>
                                  <wp:docPr id="289" name="Obraz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685" cy="30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8.25pt;margin-top:212.8pt;width:186.95pt;height:41.8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" stroked="f">
                <v:textbox>
                  <w:txbxContent>
                    <w:p w:rsidR="002771A6" w:rsidRDefault="002771A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6ED6192" wp14:editId="1BC4F2A3">
                            <wp:extent cx="1560685" cy="308344"/>
                            <wp:effectExtent l="0" t="0" r="1905" b="0"/>
                            <wp:docPr id="289" name="Obraz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685" cy="30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1A6" w:rsidRPr="002771A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39F4B8" wp14:editId="0A6E0466">
                <wp:simplePos x="0" y="0"/>
                <wp:positionH relativeFrom="column">
                  <wp:posOffset>2406650</wp:posOffset>
                </wp:positionH>
                <wp:positionV relativeFrom="paragraph">
                  <wp:posOffset>2032000</wp:posOffset>
                </wp:positionV>
                <wp:extent cx="1307465" cy="1403985"/>
                <wp:effectExtent l="0" t="0" r="6985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A6" w:rsidRDefault="002771A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42ECE0" wp14:editId="4086306E">
                                  <wp:extent cx="1003972" cy="744279"/>
                                  <wp:effectExtent l="0" t="0" r="5715" b="0"/>
                                  <wp:docPr id="29" name="Obraz 29" descr="C:\Users\a.kownacka\AppData\Local\Microsoft\Windows\Temporary Internet Files\Content.Outlook\HYIBGT76\LUWIX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.kownacka\AppData\Local\Microsoft\Windows\Temporary Internet Files\Content.Outlook\HYIBGT76\LUWIX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392" cy="747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9.5pt;margin-top:160pt;width:102.9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" stroked="f">
                <v:textbox style="mso-fit-shape-to-text:t">
                  <w:txbxContent>
                    <w:p w:rsidR="002771A6" w:rsidRDefault="002771A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42ECE0" wp14:editId="4086306E">
                            <wp:extent cx="1003972" cy="744279"/>
                            <wp:effectExtent l="0" t="0" r="5715" b="0"/>
                            <wp:docPr id="29" name="Obraz 29" descr="C:\Users\a.kownacka\AppData\Local\Microsoft\Windows\Temporary Internet Files\Content.Outlook\HYIBGT76\LUWIX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.kownacka\AppData\Local\Microsoft\Windows\Temporary Internet Files\Content.Outlook\HYIBGT76\LUWIX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392" cy="747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71A6" w:rsidRPr="002771A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AB7075" wp14:editId="01060336">
                <wp:simplePos x="0" y="0"/>
                <wp:positionH relativeFrom="column">
                  <wp:posOffset>4171374</wp:posOffset>
                </wp:positionH>
                <wp:positionV relativeFrom="paragraph">
                  <wp:posOffset>1983637</wp:posOffset>
                </wp:positionV>
                <wp:extent cx="2374265" cy="99631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1A6" w:rsidRDefault="002771A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6E809D" wp14:editId="2148EDFD">
                                  <wp:extent cx="1860403" cy="1315176"/>
                                  <wp:effectExtent l="0" t="0" r="6985" b="0"/>
                                  <wp:docPr id="31" name="Obraz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087" cy="132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8.45pt;margin-top:156.2pt;width:186.95pt;height:78.4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" stroked="f">
                <v:textbox>
                  <w:txbxContent>
                    <w:p w:rsidR="002771A6" w:rsidRDefault="002771A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6E809D" wp14:editId="2148EDFD">
                            <wp:extent cx="1860403" cy="1315176"/>
                            <wp:effectExtent l="0" t="0" r="6985" b="0"/>
                            <wp:docPr id="31" name="Obraz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087" cy="132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4B9E" w:rsidRPr="00094B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5E5C3" wp14:editId="033C5E0F">
                <wp:simplePos x="0" y="0"/>
                <wp:positionH relativeFrom="column">
                  <wp:posOffset>5365071</wp:posOffset>
                </wp:positionH>
                <wp:positionV relativeFrom="paragraph">
                  <wp:posOffset>830580</wp:posOffset>
                </wp:positionV>
                <wp:extent cx="1371600" cy="1403985"/>
                <wp:effectExtent l="0" t="0" r="0" b="698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9E" w:rsidRDefault="00094B9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6137377" wp14:editId="33413F26">
                                  <wp:extent cx="902645" cy="902645"/>
                                  <wp:effectExtent l="0" t="0" r="0" b="0"/>
                                  <wp:docPr id="27" name="Obraz 27" descr="\\pup001\profiles\a.kownacka\Pulpit\logo targi\LIDL_LOGO_4C_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\\pup001\profiles\a.kownacka\Pulpit\logo targi\LIDL_LOGO_4C_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581" cy="90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22.45pt;margin-top:65.4pt;width:108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" stroked="f">
                <v:textbox style="mso-fit-shape-to-text:t">
                  <w:txbxContent>
                    <w:p w:rsidR="00094B9E" w:rsidRDefault="00094B9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6137377" wp14:editId="33413F26">
                            <wp:extent cx="902645" cy="902645"/>
                            <wp:effectExtent l="0" t="0" r="0" b="0"/>
                            <wp:docPr id="27" name="Obraz 27" descr="\\pup001\profiles\a.kownacka\Pulpit\logo targi\LIDL_LOGO_4C_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\\pup001\profiles\a.kownacka\Pulpit\logo targi\LIDL_LOGO_4C_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581" cy="90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4B9E" w:rsidRPr="00094B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DAF3B3" wp14:editId="6CC410F0">
                <wp:simplePos x="0" y="0"/>
                <wp:positionH relativeFrom="column">
                  <wp:posOffset>2661403</wp:posOffset>
                </wp:positionH>
                <wp:positionV relativeFrom="paragraph">
                  <wp:posOffset>808990</wp:posOffset>
                </wp:positionV>
                <wp:extent cx="2700670" cy="1116419"/>
                <wp:effectExtent l="0" t="0" r="4445" b="762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70" cy="1116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9E" w:rsidRPr="00094B9E" w:rsidRDefault="00094B9E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094B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ISS Facility Services Sp. z </w:t>
                            </w:r>
                            <w:proofErr w:type="spellStart"/>
                            <w:r w:rsidRPr="00094B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o.o</w:t>
                            </w:r>
                            <w:proofErr w:type="spellEnd"/>
                            <w:r w:rsidRPr="00094B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094B9E" w:rsidRPr="00094B9E" w:rsidRDefault="00094B9E" w:rsidP="00094B9E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6373F76" wp14:editId="608A403F">
                                  <wp:extent cx="829340" cy="721130"/>
                                  <wp:effectExtent l="0" t="0" r="8890" b="3175"/>
                                  <wp:docPr id="22" name="Obraz 22" descr="\\pup001\profiles\a.kownacka\Pulpit\logo targi\iss facil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pup001\profiles\a.kownacka\Pulpit\logo targi\iss facil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917" cy="72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9.55pt;margin-top:63.7pt;width:212.65pt;height:8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" stroked="f">
                <v:textbox>
                  <w:txbxContent>
                    <w:p w:rsidR="00094B9E" w:rsidRPr="00094B9E" w:rsidRDefault="00094B9E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094B9E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ISS Facility Services Sp. z </w:t>
                      </w:r>
                      <w:proofErr w:type="spellStart"/>
                      <w:r w:rsidRPr="00094B9E">
                        <w:rPr>
                          <w:b/>
                          <w:sz w:val="24"/>
                          <w:szCs w:val="24"/>
                          <w:lang w:val="en-US"/>
                        </w:rPr>
                        <w:t>o.o</w:t>
                      </w:r>
                      <w:proofErr w:type="spellEnd"/>
                      <w:r w:rsidRPr="00094B9E">
                        <w:rPr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094B9E" w:rsidRPr="00094B9E" w:rsidRDefault="00094B9E" w:rsidP="00094B9E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16373F76" wp14:editId="608A403F">
                            <wp:extent cx="829340" cy="721130"/>
                            <wp:effectExtent l="0" t="0" r="8890" b="3175"/>
                            <wp:docPr id="22" name="Obraz 22" descr="\\pup001\profiles\a.kownacka\Pulpit\logo targi\iss facil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pup001\profiles\a.kownacka\Pulpit\logo targi\iss facil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917" cy="72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4B9E" w:rsidRPr="00094B9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4BF416" wp14:editId="5FDFB73F">
                <wp:simplePos x="0" y="0"/>
                <wp:positionH relativeFrom="column">
                  <wp:posOffset>1247672</wp:posOffset>
                </wp:positionH>
                <wp:positionV relativeFrom="paragraph">
                  <wp:posOffset>904875</wp:posOffset>
                </wp:positionV>
                <wp:extent cx="1456055" cy="140398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B9E" w:rsidRDefault="00094B9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C1FEAB7" wp14:editId="1F7C64DF">
                                  <wp:extent cx="1322133" cy="627321"/>
                                  <wp:effectExtent l="0" t="0" r="0" b="1905"/>
                                  <wp:docPr id="18" name="Obraz 18" descr="\\pup001\profiles\a.kownacka\Pulpit\logo targi\Clar syst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pup001\profiles\a.kownacka\Pulpit\logo targi\Clar syst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090" cy="62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98.25pt;margin-top:71.25pt;width:114.6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" stroked="f">
                <v:textbox style="mso-fit-shape-to-text:t">
                  <w:txbxContent>
                    <w:p w:rsidR="00094B9E" w:rsidRDefault="00094B9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C1FEAB7" wp14:editId="1F7C64DF">
                            <wp:extent cx="1322133" cy="627321"/>
                            <wp:effectExtent l="0" t="0" r="0" b="1905"/>
                            <wp:docPr id="18" name="Obraz 18" descr="\\pup001\profiles\a.kownacka\Pulpit\logo targi\Clar syst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pup001\profiles\a.kownacka\Pulpit\logo targi\Clar syst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090" cy="62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91A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988828" cy="412424"/>
            <wp:effectExtent l="0" t="0" r="1905" b="6985"/>
            <wp:docPr id="3" name="Obraz 3" descr="\\pup001\profiles\a.kownacka\Pulpit\logo targi\arvat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up001\profiles\a.kownacka\Pulpit\logo targi\arvato (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50" cy="4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B68" w:rsidRPr="00B17CAC" w:rsidSect="00FB48B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707" w:bottom="1417" w:left="1417" w:header="22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17C" w:rsidRDefault="008E017C" w:rsidP="00B17CAC">
      <w:pPr>
        <w:spacing w:after="0" w:line="240" w:lineRule="auto"/>
      </w:pPr>
      <w:r>
        <w:separator/>
      </w:r>
    </w:p>
  </w:endnote>
  <w:endnote w:type="continuationSeparator" w:id="0">
    <w:p w:rsidR="008E017C" w:rsidRDefault="008E017C" w:rsidP="00B1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92" w:rsidRDefault="00B56F9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AC" w:rsidRDefault="00B17CAC" w:rsidP="00B17CAC">
    <w:pPr>
      <w:pStyle w:val="Stopk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92" w:rsidRDefault="00B56F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17C" w:rsidRDefault="008E017C" w:rsidP="00B17CAC">
      <w:pPr>
        <w:spacing w:after="0" w:line="240" w:lineRule="auto"/>
      </w:pPr>
      <w:r>
        <w:separator/>
      </w:r>
    </w:p>
  </w:footnote>
  <w:footnote w:type="continuationSeparator" w:id="0">
    <w:p w:rsidR="008E017C" w:rsidRDefault="008E017C" w:rsidP="00B17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92" w:rsidRDefault="00B56F9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CAC" w:rsidRDefault="00B17CAC">
    <w:pPr>
      <w:pStyle w:val="Nagwek"/>
    </w:pPr>
    <w:r>
      <w:ptab w:relativeTo="margin" w:alignment="left" w:leader="none"/>
    </w:r>
    <w:r>
      <w:rPr>
        <w:noProof/>
        <w:lang w:eastAsia="pl-PL"/>
      </w:rPr>
      <w:drawing>
        <wp:inline distT="0" distB="0" distL="0" distR="0" wp14:anchorId="4674536D" wp14:editId="77B15097">
          <wp:extent cx="1711842" cy="705245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169" cy="7148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F92" w:rsidRDefault="00B56F9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53"/>
    <w:rsid w:val="00094B9E"/>
    <w:rsid w:val="00100017"/>
    <w:rsid w:val="002771A6"/>
    <w:rsid w:val="0029791A"/>
    <w:rsid w:val="00411589"/>
    <w:rsid w:val="00527472"/>
    <w:rsid w:val="005B4B68"/>
    <w:rsid w:val="005D4418"/>
    <w:rsid w:val="0074727E"/>
    <w:rsid w:val="007D1DF3"/>
    <w:rsid w:val="008E017C"/>
    <w:rsid w:val="009E013E"/>
    <w:rsid w:val="00A867E1"/>
    <w:rsid w:val="00B17CAC"/>
    <w:rsid w:val="00B56F92"/>
    <w:rsid w:val="00B603B7"/>
    <w:rsid w:val="00BF2FD0"/>
    <w:rsid w:val="00C60536"/>
    <w:rsid w:val="00D21653"/>
    <w:rsid w:val="00DE2070"/>
    <w:rsid w:val="00E331CB"/>
    <w:rsid w:val="00EE347A"/>
    <w:rsid w:val="00FB48B0"/>
    <w:rsid w:val="00FB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65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CAC"/>
  </w:style>
  <w:style w:type="paragraph" w:styleId="Stopka">
    <w:name w:val="footer"/>
    <w:basedOn w:val="Normalny"/>
    <w:link w:val="StopkaZnak"/>
    <w:uiPriority w:val="99"/>
    <w:unhideWhenUsed/>
    <w:rsid w:val="00B1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C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65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CAC"/>
  </w:style>
  <w:style w:type="paragraph" w:styleId="Stopka">
    <w:name w:val="footer"/>
    <w:basedOn w:val="Normalny"/>
    <w:link w:val="StopkaZnak"/>
    <w:uiPriority w:val="99"/>
    <w:unhideWhenUsed/>
    <w:rsid w:val="00B1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cid:image001.png@01D193D9.6FC2D1C0" TargetMode="External"/><Relationship Id="rId17" Type="http://schemas.openxmlformats.org/officeDocument/2006/relationships/image" Target="media/image8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_4_08C1BDDC08C1BB70002615B8C125806B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16084-821A-4AD6-B4D7-9AD40A5B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455493AC</Template>
  <TotalTime>6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a.kownacka</cp:lastModifiedBy>
  <cp:revision>3</cp:revision>
  <cp:lastPrinted>2016-11-14T15:27:00Z</cp:lastPrinted>
  <dcterms:created xsi:type="dcterms:W3CDTF">2016-11-14T15:24:00Z</dcterms:created>
  <dcterms:modified xsi:type="dcterms:W3CDTF">2016-11-14T15:29:00Z</dcterms:modified>
</cp:coreProperties>
</file>